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C12" w:rsidRDefault="001A22BA">
      <w:pPr>
        <w:spacing w:after="0" w:line="259" w:lineRule="auto"/>
        <w:ind w:left="86" w:right="54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48463</wp:posOffset>
            </wp:positionH>
            <wp:positionV relativeFrom="paragraph">
              <wp:posOffset>-117984</wp:posOffset>
            </wp:positionV>
            <wp:extent cx="943356" cy="1028700"/>
            <wp:effectExtent l="0" t="0" r="0" b="0"/>
            <wp:wrapSquare wrapText="bothSides"/>
            <wp:docPr id="136" name="Picture 1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Picture 13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3356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4789627</wp:posOffset>
            </wp:positionH>
            <wp:positionV relativeFrom="paragraph">
              <wp:posOffset>-101220</wp:posOffset>
            </wp:positionV>
            <wp:extent cx="943356" cy="1028700"/>
            <wp:effectExtent l="0" t="0" r="0" b="0"/>
            <wp:wrapSquare wrapText="bothSides"/>
            <wp:docPr id="138" name="Picture 1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Picture 13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3356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eastAsia="Comic Sans MS" w:hAnsi="Comic Sans MS" w:cs="Comic Sans MS"/>
          <w:b/>
        </w:rPr>
        <w:t xml:space="preserve">Wookey Primary School </w:t>
      </w:r>
    </w:p>
    <w:p w:rsidR="00322C12" w:rsidRDefault="001A22BA">
      <w:pPr>
        <w:spacing w:after="0" w:line="259" w:lineRule="auto"/>
        <w:ind w:left="86" w:right="54"/>
        <w:jc w:val="center"/>
      </w:pPr>
      <w:r>
        <w:rPr>
          <w:rFonts w:ascii="Comic Sans MS" w:eastAsia="Comic Sans MS" w:hAnsi="Comic Sans MS" w:cs="Comic Sans MS"/>
          <w:b/>
        </w:rPr>
        <w:t xml:space="preserve">And Little Acorns Playgroup </w:t>
      </w:r>
    </w:p>
    <w:p w:rsidR="00322C12" w:rsidRDefault="001A22BA">
      <w:pPr>
        <w:spacing w:after="0" w:line="259" w:lineRule="auto"/>
        <w:ind w:left="86" w:right="54"/>
        <w:jc w:val="center"/>
      </w:pPr>
      <w:r>
        <w:rPr>
          <w:rFonts w:ascii="Comic Sans MS" w:eastAsia="Comic Sans MS" w:hAnsi="Comic Sans MS" w:cs="Comic Sans MS"/>
        </w:rPr>
        <w:t xml:space="preserve">Wells Road, Wookey, WELLS, Somerset, BA5 1LQ </w:t>
      </w:r>
    </w:p>
    <w:p w:rsidR="00322C12" w:rsidRDefault="001A22BA">
      <w:pPr>
        <w:spacing w:after="0" w:line="259" w:lineRule="auto"/>
        <w:ind w:left="76" w:right="54" w:firstLine="0"/>
        <w:jc w:val="center"/>
      </w:pPr>
      <w:r>
        <w:rPr>
          <w:rFonts w:ascii="Comic Sans MS" w:eastAsia="Comic Sans MS" w:hAnsi="Comic Sans MS" w:cs="Comic Sans MS"/>
          <w:i/>
        </w:rPr>
        <w:t xml:space="preserve">Headteacher: Andrew Marsh </w:t>
      </w:r>
    </w:p>
    <w:p w:rsidR="00322C12" w:rsidRDefault="001A22BA">
      <w:pPr>
        <w:spacing w:after="0" w:line="259" w:lineRule="auto"/>
        <w:ind w:left="86" w:right="54"/>
        <w:jc w:val="center"/>
      </w:pPr>
      <w:r>
        <w:rPr>
          <w:rFonts w:ascii="Comic Sans MS" w:eastAsia="Comic Sans MS" w:hAnsi="Comic Sans MS" w:cs="Comic Sans MS"/>
        </w:rPr>
        <w:t xml:space="preserve">Tel: 01749 673650 </w:t>
      </w:r>
    </w:p>
    <w:p w:rsidR="00322C12" w:rsidRDefault="001A22BA">
      <w:pPr>
        <w:spacing w:after="0" w:line="259" w:lineRule="auto"/>
        <w:ind w:left="86" w:right="136"/>
        <w:jc w:val="center"/>
      </w:pPr>
      <w:r>
        <w:rPr>
          <w:rFonts w:ascii="Comic Sans MS" w:eastAsia="Comic Sans MS" w:hAnsi="Comic Sans MS" w:cs="Comic Sans MS"/>
        </w:rPr>
        <w:t>Email: school.423@wookey</w:t>
      </w:r>
      <w:r w:rsidR="00242276">
        <w:rPr>
          <w:rFonts w:ascii="Comic Sans MS" w:eastAsia="Comic Sans MS" w:hAnsi="Comic Sans MS" w:cs="Comic Sans MS"/>
        </w:rPr>
        <w:t>primaryschool.co.uk</w:t>
      </w:r>
    </w:p>
    <w:p w:rsidR="00322C12" w:rsidRDefault="001A22BA">
      <w:pPr>
        <w:spacing w:after="0" w:line="259" w:lineRule="auto"/>
        <w:ind w:left="86" w:right="135"/>
        <w:jc w:val="center"/>
      </w:pPr>
      <w:r>
        <w:rPr>
          <w:rFonts w:ascii="Comic Sans MS" w:eastAsia="Comic Sans MS" w:hAnsi="Comic Sans MS" w:cs="Comic Sans MS"/>
        </w:rPr>
        <w:t xml:space="preserve">Website: www.wookeyprimaryschool.co.uk </w:t>
      </w:r>
    </w:p>
    <w:p w:rsidR="00322C12" w:rsidRDefault="001A22BA">
      <w:pPr>
        <w:spacing w:after="0" w:line="259" w:lineRule="auto"/>
        <w:ind w:left="0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5707381" cy="6986"/>
                <wp:effectExtent l="0" t="0" r="0" b="0"/>
                <wp:docPr id="1267" name="Group 12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7381" cy="6986"/>
                          <a:chOff x="0" y="0"/>
                          <a:chExt cx="5707381" cy="6986"/>
                        </a:xfrm>
                      </wpg:grpSpPr>
                      <wps:wsp>
                        <wps:cNvPr id="134" name="Shape 134"/>
                        <wps:cNvSpPr/>
                        <wps:spPr>
                          <a:xfrm>
                            <a:off x="0" y="0"/>
                            <a:ext cx="5707381" cy="69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381" h="6986">
                                <a:moveTo>
                                  <a:pt x="0" y="6986"/>
                                </a:moveTo>
                                <a:lnTo>
                                  <a:pt x="5707381" y="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67" style="width:449.4pt;height:0.550049pt;mso-position-horizontal-relative:char;mso-position-vertical-relative:line" coordsize="57073,69">
                <v:shape id="Shape 134" style="position:absolute;width:57073;height:69;left:0;top:0;" coordsize="5707381,6986" path="m0,6986l5707381,0">
                  <v:stroke weight="0.72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1A22BA" w:rsidRDefault="001A22BA" w:rsidP="001A22BA">
      <w:pPr>
        <w:pStyle w:val="Sub-heading"/>
        <w:spacing w:after="0"/>
        <w:rPr>
          <w:b w:val="0"/>
        </w:rPr>
      </w:pPr>
    </w:p>
    <w:p w:rsidR="001A22BA" w:rsidRPr="001A22BA" w:rsidRDefault="001A22BA" w:rsidP="001A22BA">
      <w:pPr>
        <w:pStyle w:val="Sub-heading"/>
        <w:spacing w:after="0" w:line="276" w:lineRule="auto"/>
        <w:jc w:val="right"/>
        <w:rPr>
          <w:rFonts w:asciiTheme="minorHAnsi" w:hAnsiTheme="minorHAnsi" w:cstheme="minorHAnsi"/>
          <w:b w:val="0"/>
          <w:sz w:val="24"/>
        </w:rPr>
      </w:pPr>
      <w:r w:rsidRPr="001A22BA">
        <w:rPr>
          <w:rFonts w:asciiTheme="minorHAnsi" w:hAnsiTheme="minorHAnsi" w:cstheme="minorHAnsi"/>
          <w:b w:val="0"/>
          <w:sz w:val="24"/>
        </w:rPr>
        <w:t>Tuesday 17</w:t>
      </w:r>
      <w:r w:rsidRPr="001A22BA">
        <w:rPr>
          <w:rFonts w:asciiTheme="minorHAnsi" w:hAnsiTheme="minorHAnsi" w:cstheme="minorHAnsi"/>
          <w:b w:val="0"/>
          <w:sz w:val="24"/>
          <w:vertAlign w:val="superscript"/>
        </w:rPr>
        <w:t>th</w:t>
      </w:r>
      <w:r w:rsidRPr="001A22BA">
        <w:rPr>
          <w:rFonts w:asciiTheme="minorHAnsi" w:hAnsiTheme="minorHAnsi" w:cstheme="minorHAnsi"/>
          <w:b w:val="0"/>
          <w:sz w:val="24"/>
        </w:rPr>
        <w:t xml:space="preserve"> January 2023</w:t>
      </w:r>
    </w:p>
    <w:p w:rsidR="001A22BA" w:rsidRPr="001A22BA" w:rsidRDefault="001A22BA" w:rsidP="001A22BA">
      <w:pPr>
        <w:pStyle w:val="Sub-heading"/>
        <w:spacing w:after="0" w:line="276" w:lineRule="auto"/>
        <w:rPr>
          <w:rFonts w:asciiTheme="minorHAnsi" w:hAnsiTheme="minorHAnsi" w:cstheme="minorHAnsi"/>
          <w:b w:val="0"/>
          <w:sz w:val="24"/>
        </w:rPr>
      </w:pPr>
    </w:p>
    <w:p w:rsidR="001A22BA" w:rsidRPr="001A22BA" w:rsidRDefault="001A22BA" w:rsidP="001A22BA">
      <w:pPr>
        <w:pStyle w:val="Sub-heading"/>
        <w:spacing w:after="0" w:line="276" w:lineRule="auto"/>
        <w:rPr>
          <w:rFonts w:asciiTheme="minorHAnsi" w:hAnsiTheme="minorHAnsi" w:cstheme="minorHAnsi"/>
          <w:b w:val="0"/>
          <w:sz w:val="24"/>
        </w:rPr>
      </w:pPr>
      <w:r w:rsidRPr="001A22BA">
        <w:rPr>
          <w:rFonts w:asciiTheme="minorHAnsi" w:hAnsiTheme="minorHAnsi" w:cstheme="minorHAnsi"/>
          <w:b w:val="0"/>
          <w:sz w:val="24"/>
        </w:rPr>
        <w:t>Dear parent(s)/carer(s),</w:t>
      </w:r>
    </w:p>
    <w:p w:rsidR="001A22BA" w:rsidRPr="001A22BA" w:rsidRDefault="001A22BA" w:rsidP="001A22BA">
      <w:pPr>
        <w:pStyle w:val="Sub-heading"/>
        <w:spacing w:after="0" w:line="276" w:lineRule="auto"/>
        <w:rPr>
          <w:rFonts w:asciiTheme="minorHAnsi" w:hAnsiTheme="minorHAnsi" w:cstheme="minorHAnsi"/>
          <w:b w:val="0"/>
          <w:sz w:val="24"/>
        </w:rPr>
      </w:pPr>
    </w:p>
    <w:p w:rsidR="001A22BA" w:rsidRPr="001A22BA" w:rsidRDefault="001A22BA" w:rsidP="001A22BA">
      <w:pPr>
        <w:pStyle w:val="Sub-heading"/>
        <w:spacing w:after="0" w:line="276" w:lineRule="auto"/>
        <w:jc w:val="both"/>
        <w:rPr>
          <w:rFonts w:asciiTheme="minorHAnsi" w:hAnsiTheme="minorHAnsi" w:cstheme="minorHAnsi"/>
          <w:b w:val="0"/>
          <w:sz w:val="24"/>
        </w:rPr>
      </w:pPr>
      <w:r w:rsidRPr="001A22BA">
        <w:rPr>
          <w:rFonts w:asciiTheme="minorHAnsi" w:hAnsiTheme="minorHAnsi" w:cstheme="minorHAnsi"/>
          <w:b w:val="0"/>
          <w:sz w:val="24"/>
        </w:rPr>
        <w:t>I am writing to inform you of a vacancy</w:t>
      </w:r>
      <w:r w:rsidRPr="001A22BA">
        <w:rPr>
          <w:rFonts w:asciiTheme="minorHAnsi" w:hAnsiTheme="minorHAnsi" w:cstheme="minorHAnsi"/>
          <w:b w:val="0"/>
          <w:color w:val="ED7D31"/>
          <w:sz w:val="24"/>
        </w:rPr>
        <w:t xml:space="preserve"> </w:t>
      </w:r>
      <w:r w:rsidRPr="001A22BA">
        <w:rPr>
          <w:rFonts w:asciiTheme="minorHAnsi" w:hAnsiTheme="minorHAnsi" w:cstheme="minorHAnsi"/>
          <w:b w:val="0"/>
          <w:sz w:val="24"/>
        </w:rPr>
        <w:t>for the role of parent governor on our governing board.</w:t>
      </w:r>
    </w:p>
    <w:p w:rsidR="001A22BA" w:rsidRPr="001A22BA" w:rsidRDefault="001A22BA" w:rsidP="001A22BA">
      <w:pPr>
        <w:pStyle w:val="Sub-heading"/>
        <w:spacing w:after="0" w:line="276" w:lineRule="auto"/>
        <w:rPr>
          <w:rFonts w:asciiTheme="minorHAnsi" w:hAnsiTheme="minorHAnsi" w:cstheme="minorHAnsi"/>
          <w:b w:val="0"/>
        </w:rPr>
      </w:pPr>
    </w:p>
    <w:p w:rsidR="001A22BA" w:rsidRPr="001A22BA" w:rsidRDefault="001A22BA" w:rsidP="001A22BA">
      <w:pPr>
        <w:pStyle w:val="Sub-heading"/>
        <w:spacing w:line="276" w:lineRule="auto"/>
        <w:rPr>
          <w:rFonts w:asciiTheme="minorHAnsi" w:hAnsiTheme="minorHAnsi" w:cstheme="minorHAnsi"/>
          <w:sz w:val="24"/>
        </w:rPr>
      </w:pPr>
      <w:r w:rsidRPr="001A22BA">
        <w:rPr>
          <w:rFonts w:asciiTheme="minorHAnsi" w:hAnsiTheme="minorHAnsi" w:cstheme="minorHAnsi"/>
          <w:sz w:val="24"/>
        </w:rPr>
        <w:t>The role of the governing board</w:t>
      </w:r>
    </w:p>
    <w:p w:rsidR="001A22BA" w:rsidRPr="001A22BA" w:rsidRDefault="001A22BA" w:rsidP="001A22BA">
      <w:pPr>
        <w:pStyle w:val="Sub-heading"/>
        <w:spacing w:after="0" w:line="276" w:lineRule="auto"/>
        <w:jc w:val="both"/>
        <w:rPr>
          <w:rFonts w:asciiTheme="minorHAnsi" w:hAnsiTheme="minorHAnsi" w:cstheme="minorHAnsi"/>
          <w:b w:val="0"/>
          <w:sz w:val="24"/>
        </w:rPr>
      </w:pPr>
      <w:r w:rsidRPr="001A22BA">
        <w:rPr>
          <w:rFonts w:asciiTheme="minorHAnsi" w:hAnsiTheme="minorHAnsi" w:cstheme="minorHAnsi"/>
          <w:b w:val="0"/>
          <w:sz w:val="24"/>
        </w:rPr>
        <w:t>The school’s governing board is responsible for providing confident and strategic leadership, and creating robust accountability, oversight and assurance for the school’s educational and financial performance.</w:t>
      </w:r>
    </w:p>
    <w:p w:rsidR="001A22BA" w:rsidRPr="001A22BA" w:rsidRDefault="001A22BA" w:rsidP="001A22BA">
      <w:pPr>
        <w:pStyle w:val="Sub-heading"/>
        <w:spacing w:after="0" w:line="276" w:lineRule="auto"/>
        <w:jc w:val="both"/>
        <w:rPr>
          <w:rFonts w:asciiTheme="minorHAnsi" w:hAnsiTheme="minorHAnsi" w:cstheme="minorHAnsi"/>
          <w:b w:val="0"/>
          <w:sz w:val="24"/>
        </w:rPr>
      </w:pPr>
      <w:r w:rsidRPr="001A22BA">
        <w:rPr>
          <w:rFonts w:asciiTheme="minorHAnsi" w:hAnsiTheme="minorHAnsi" w:cstheme="minorHAnsi"/>
          <w:b w:val="0"/>
          <w:sz w:val="24"/>
        </w:rPr>
        <w:t>The board is passionate about education and committed to continuous school improvement to ensure the best possible outcomes for our pupils.</w:t>
      </w:r>
    </w:p>
    <w:p w:rsidR="001A22BA" w:rsidRPr="001A22BA" w:rsidRDefault="001A22BA" w:rsidP="001A22BA">
      <w:pPr>
        <w:pStyle w:val="Sub-heading"/>
        <w:spacing w:before="24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A22BA">
        <w:rPr>
          <w:rFonts w:asciiTheme="minorHAnsi" w:hAnsiTheme="minorHAnsi" w:cstheme="minorHAnsi"/>
          <w:sz w:val="24"/>
          <w:szCs w:val="24"/>
        </w:rPr>
        <w:t>The role of a parent governor</w:t>
      </w:r>
    </w:p>
    <w:p w:rsidR="001A22BA" w:rsidRPr="001A22BA" w:rsidRDefault="001A22BA" w:rsidP="001A22BA">
      <w:pPr>
        <w:pStyle w:val="Text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A22BA">
        <w:rPr>
          <w:rFonts w:asciiTheme="minorHAnsi" w:hAnsiTheme="minorHAnsi" w:cstheme="minorHAnsi"/>
          <w:sz w:val="24"/>
          <w:szCs w:val="24"/>
        </w:rPr>
        <w:t xml:space="preserve">As a parent governor, you’ll work with the board to make sure it effectively carries out the duties referred to above. You’ll also play a vital role in bringing a </w:t>
      </w:r>
      <w:r w:rsidRPr="001A22BA">
        <w:rPr>
          <w:rFonts w:asciiTheme="minorHAnsi" w:hAnsiTheme="minorHAnsi" w:cstheme="minorHAnsi"/>
          <w:b/>
          <w:sz w:val="24"/>
          <w:szCs w:val="24"/>
        </w:rPr>
        <w:t>parental perspective</w:t>
      </w:r>
      <w:r w:rsidRPr="001A22BA">
        <w:rPr>
          <w:rFonts w:asciiTheme="minorHAnsi" w:hAnsiTheme="minorHAnsi" w:cstheme="minorHAnsi"/>
          <w:sz w:val="24"/>
          <w:szCs w:val="24"/>
        </w:rPr>
        <w:t xml:space="preserve"> to the governing board, but you’re not there to speak ‘on behalf’ of the parent body.</w:t>
      </w:r>
    </w:p>
    <w:p w:rsidR="001A22BA" w:rsidRPr="001A22BA" w:rsidRDefault="001A22BA" w:rsidP="001A22BA">
      <w:pPr>
        <w:pStyle w:val="Sub-heading"/>
        <w:spacing w:after="0" w:line="276" w:lineRule="auto"/>
        <w:rPr>
          <w:rFonts w:asciiTheme="minorHAnsi" w:hAnsiTheme="minorHAnsi" w:cstheme="minorHAnsi"/>
          <w:b w:val="0"/>
          <w:sz w:val="24"/>
          <w:szCs w:val="24"/>
        </w:rPr>
      </w:pPr>
      <w:r w:rsidRPr="001A22BA">
        <w:rPr>
          <w:rFonts w:asciiTheme="minorHAnsi" w:hAnsiTheme="minorHAnsi" w:cstheme="minorHAnsi"/>
          <w:b w:val="0"/>
          <w:sz w:val="24"/>
          <w:szCs w:val="24"/>
        </w:rPr>
        <w:t>To be a parent governor you should have:</w:t>
      </w:r>
    </w:p>
    <w:p w:rsidR="00242276" w:rsidRDefault="00242276" w:rsidP="00242276">
      <w:pPr>
        <w:pStyle w:val="Text"/>
        <w:numPr>
          <w:ilvl w:val="0"/>
          <w:numId w:val="2"/>
        </w:numPr>
        <w:spacing w:before="240" w:after="0" w:line="276" w:lineRule="auto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>
        <w:rPr>
          <w:rFonts w:asciiTheme="minorHAnsi" w:hAnsiTheme="minorHAnsi" w:cstheme="minorHAnsi"/>
          <w:sz w:val="24"/>
          <w:szCs w:val="24"/>
          <w:shd w:val="clear" w:color="auto" w:fill="FFFFFF"/>
        </w:rPr>
        <w:t>A strong commitment to supporting the ethos of our school</w:t>
      </w:r>
    </w:p>
    <w:p w:rsidR="001A22BA" w:rsidRPr="00242276" w:rsidRDefault="001A22BA" w:rsidP="00242276">
      <w:pPr>
        <w:pStyle w:val="Text"/>
        <w:numPr>
          <w:ilvl w:val="0"/>
          <w:numId w:val="2"/>
        </w:numPr>
        <w:spacing w:before="240" w:line="276" w:lineRule="auto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242276">
        <w:rPr>
          <w:rFonts w:asciiTheme="minorHAnsi" w:hAnsiTheme="minorHAnsi" w:cstheme="minorHAnsi"/>
          <w:sz w:val="24"/>
          <w:szCs w:val="24"/>
          <w:shd w:val="clear" w:color="auto" w:fill="FFFFFF"/>
        </w:rPr>
        <w:t>A strong commitment to the role and to improving outcomes for children</w:t>
      </w:r>
    </w:p>
    <w:p w:rsidR="001A22BA" w:rsidRPr="001A22BA" w:rsidRDefault="001A22BA" w:rsidP="001A22BA">
      <w:pPr>
        <w:pStyle w:val="Text"/>
        <w:numPr>
          <w:ilvl w:val="0"/>
          <w:numId w:val="2"/>
        </w:numPr>
        <w:spacing w:line="276" w:lineRule="auto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1A22BA">
        <w:rPr>
          <w:rFonts w:asciiTheme="minorHAnsi" w:hAnsiTheme="minorHAnsi" w:cstheme="minorHAnsi"/>
          <w:sz w:val="24"/>
          <w:szCs w:val="24"/>
          <w:shd w:val="clear" w:color="auto" w:fill="FFFFFF"/>
        </w:rPr>
        <w:t>Good inter-personal skills, curiosity, and a willingness to learn and develop new skills</w:t>
      </w:r>
    </w:p>
    <w:p w:rsidR="001A22BA" w:rsidRPr="00724545" w:rsidRDefault="001A22BA" w:rsidP="001A22BA">
      <w:pPr>
        <w:pStyle w:val="Sub-heading"/>
        <w:spacing w:after="0"/>
        <w:rPr>
          <w:b w:val="0"/>
          <w:color w:val="ED7D31"/>
        </w:rPr>
      </w:pPr>
    </w:p>
    <w:p w:rsidR="001A22BA" w:rsidRPr="001A22BA" w:rsidRDefault="001A22BA" w:rsidP="001A22BA">
      <w:pPr>
        <w:pStyle w:val="Sub-heading"/>
        <w:rPr>
          <w:rFonts w:asciiTheme="minorHAnsi" w:hAnsiTheme="minorHAnsi" w:cstheme="minorHAnsi"/>
          <w:sz w:val="24"/>
        </w:rPr>
      </w:pPr>
      <w:r w:rsidRPr="001A22BA">
        <w:rPr>
          <w:rFonts w:asciiTheme="minorHAnsi" w:hAnsiTheme="minorHAnsi" w:cstheme="minorHAnsi"/>
          <w:sz w:val="24"/>
        </w:rPr>
        <w:t>Expectations of governors</w:t>
      </w:r>
    </w:p>
    <w:p w:rsidR="001A22BA" w:rsidRPr="001A22BA" w:rsidRDefault="001A22BA" w:rsidP="001A22BA">
      <w:pPr>
        <w:pStyle w:val="3Bulletedcopyblue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</w:rPr>
      </w:pPr>
      <w:r w:rsidRPr="001A22BA">
        <w:rPr>
          <w:rFonts w:asciiTheme="minorHAnsi" w:hAnsiTheme="minorHAnsi" w:cstheme="minorHAnsi"/>
          <w:sz w:val="24"/>
        </w:rPr>
        <w:t>Attendance at meetings</w:t>
      </w:r>
      <w:r>
        <w:rPr>
          <w:rFonts w:asciiTheme="minorHAnsi" w:hAnsiTheme="minorHAnsi" w:cstheme="minorHAnsi"/>
          <w:sz w:val="24"/>
        </w:rPr>
        <w:t>. These occur 10 times per year and take place on Monday evenings.</w:t>
      </w:r>
    </w:p>
    <w:p w:rsidR="001A22BA" w:rsidRPr="001A22BA" w:rsidRDefault="001A22BA" w:rsidP="001A22BA">
      <w:pPr>
        <w:pStyle w:val="3Bulletedcopyblue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Maintaining confidentiality in relation to school matters.</w:t>
      </w:r>
    </w:p>
    <w:p w:rsidR="001A22BA" w:rsidRPr="001A22BA" w:rsidRDefault="001A22BA" w:rsidP="001A22BA">
      <w:pPr>
        <w:pStyle w:val="3Bulletedcopyblue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</w:rPr>
      </w:pPr>
      <w:r w:rsidRPr="001A22BA">
        <w:rPr>
          <w:rFonts w:asciiTheme="minorHAnsi" w:hAnsiTheme="minorHAnsi" w:cstheme="minorHAnsi"/>
          <w:sz w:val="24"/>
        </w:rPr>
        <w:t>Committing to training</w:t>
      </w:r>
      <w:r>
        <w:rPr>
          <w:rFonts w:asciiTheme="minorHAnsi" w:hAnsiTheme="minorHAnsi" w:cstheme="minorHAnsi"/>
          <w:sz w:val="24"/>
        </w:rPr>
        <w:t xml:space="preserve"> in areas such as safeguarding, financial management and other aspects of the role.</w:t>
      </w:r>
    </w:p>
    <w:p w:rsidR="001A22BA" w:rsidRPr="001A22BA" w:rsidRDefault="001A22BA" w:rsidP="001A22BA">
      <w:pPr>
        <w:pStyle w:val="3Bulletedcopyblue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</w:rPr>
      </w:pPr>
      <w:r w:rsidRPr="001A22BA">
        <w:rPr>
          <w:rFonts w:asciiTheme="minorHAnsi" w:hAnsiTheme="minorHAnsi" w:cstheme="minorHAnsi"/>
          <w:sz w:val="24"/>
        </w:rPr>
        <w:t>Visiting the school</w:t>
      </w:r>
      <w:r>
        <w:rPr>
          <w:rFonts w:asciiTheme="minorHAnsi" w:hAnsiTheme="minorHAnsi" w:cstheme="minorHAnsi"/>
          <w:sz w:val="24"/>
        </w:rPr>
        <w:t xml:space="preserve"> to support the staff on their school improvement journey and gain an overview of key strategic aspects of school life.</w:t>
      </w:r>
    </w:p>
    <w:p w:rsidR="001A22BA" w:rsidRPr="00242276" w:rsidRDefault="001A22BA" w:rsidP="00242276">
      <w:pPr>
        <w:pStyle w:val="3Bulletedcopyblue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42276">
        <w:rPr>
          <w:rFonts w:asciiTheme="minorHAnsi" w:hAnsiTheme="minorHAnsi" w:cstheme="minorHAnsi"/>
          <w:sz w:val="24"/>
          <w:szCs w:val="24"/>
        </w:rPr>
        <w:t>To undertake to fulfil a term of office lasting four years.</w:t>
      </w:r>
    </w:p>
    <w:p w:rsidR="001A22BA" w:rsidRPr="00242276" w:rsidRDefault="001A22BA" w:rsidP="00242276">
      <w:pPr>
        <w:pStyle w:val="Sub-heading"/>
        <w:spacing w:before="240" w:line="276" w:lineRule="auto"/>
        <w:rPr>
          <w:rFonts w:asciiTheme="minorHAnsi" w:hAnsiTheme="minorHAnsi" w:cstheme="minorHAnsi"/>
          <w:sz w:val="24"/>
          <w:szCs w:val="24"/>
        </w:rPr>
      </w:pPr>
      <w:r w:rsidRPr="00242276">
        <w:rPr>
          <w:rFonts w:asciiTheme="minorHAnsi" w:hAnsiTheme="minorHAnsi" w:cstheme="minorHAnsi"/>
          <w:sz w:val="24"/>
          <w:szCs w:val="24"/>
        </w:rPr>
        <w:t>How to apply</w:t>
      </w:r>
    </w:p>
    <w:p w:rsidR="001A22BA" w:rsidRPr="00242276" w:rsidRDefault="001A22BA" w:rsidP="00242276">
      <w:pPr>
        <w:pStyle w:val="Sub-heading"/>
        <w:spacing w:after="0" w:line="276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242276">
        <w:rPr>
          <w:rFonts w:asciiTheme="minorHAnsi" w:hAnsiTheme="minorHAnsi" w:cstheme="minorHAnsi"/>
          <w:b w:val="0"/>
          <w:sz w:val="24"/>
          <w:szCs w:val="24"/>
        </w:rPr>
        <w:t xml:space="preserve">If you’re interested in applying for the role, please complete the candidate form attached to this letter and return to </w:t>
      </w:r>
      <w:r w:rsidR="00242276">
        <w:rPr>
          <w:rFonts w:asciiTheme="minorHAnsi" w:hAnsiTheme="minorHAnsi" w:cstheme="minorHAnsi"/>
          <w:b w:val="0"/>
          <w:sz w:val="24"/>
          <w:szCs w:val="24"/>
        </w:rPr>
        <w:t xml:space="preserve">the office, marked for the attention of Karen Butt, Clerk to the Governing Board, </w:t>
      </w:r>
      <w:r w:rsidRPr="00242276">
        <w:rPr>
          <w:rFonts w:asciiTheme="minorHAnsi" w:hAnsiTheme="minorHAnsi" w:cstheme="minorHAnsi"/>
          <w:b w:val="0"/>
          <w:sz w:val="24"/>
          <w:szCs w:val="24"/>
        </w:rPr>
        <w:t xml:space="preserve">by </w:t>
      </w:r>
      <w:r w:rsidR="00242276">
        <w:rPr>
          <w:rFonts w:asciiTheme="minorHAnsi" w:hAnsiTheme="minorHAnsi" w:cstheme="minorHAnsi"/>
          <w:b w:val="0"/>
          <w:sz w:val="24"/>
          <w:szCs w:val="24"/>
        </w:rPr>
        <w:t>Friday 4</w:t>
      </w:r>
      <w:r w:rsidR="00242276" w:rsidRPr="00242276">
        <w:rPr>
          <w:rFonts w:asciiTheme="minorHAnsi" w:hAnsiTheme="minorHAnsi" w:cstheme="minorHAnsi"/>
          <w:b w:val="0"/>
          <w:sz w:val="24"/>
          <w:szCs w:val="24"/>
          <w:vertAlign w:val="superscript"/>
        </w:rPr>
        <w:t>th</w:t>
      </w:r>
      <w:r w:rsidR="00242276">
        <w:rPr>
          <w:rFonts w:asciiTheme="minorHAnsi" w:hAnsiTheme="minorHAnsi" w:cstheme="minorHAnsi"/>
          <w:b w:val="0"/>
          <w:sz w:val="24"/>
          <w:szCs w:val="24"/>
        </w:rPr>
        <w:t xml:space="preserve"> February 2023</w:t>
      </w:r>
      <w:r w:rsidRPr="00242276">
        <w:rPr>
          <w:rFonts w:asciiTheme="minorHAnsi" w:hAnsiTheme="minorHAnsi" w:cstheme="minorHAnsi"/>
          <w:b w:val="0"/>
          <w:sz w:val="24"/>
          <w:szCs w:val="24"/>
        </w:rPr>
        <w:t>. I</w:t>
      </w:r>
      <w:r w:rsidR="00242276">
        <w:rPr>
          <w:rFonts w:asciiTheme="minorHAnsi" w:hAnsiTheme="minorHAnsi" w:cstheme="minorHAnsi"/>
          <w:b w:val="0"/>
          <w:sz w:val="24"/>
          <w:szCs w:val="24"/>
        </w:rPr>
        <w:t xml:space="preserve">f we receive more applications </w:t>
      </w:r>
      <w:r w:rsidRPr="00242276">
        <w:rPr>
          <w:rFonts w:asciiTheme="minorHAnsi" w:hAnsiTheme="minorHAnsi" w:cstheme="minorHAnsi"/>
          <w:b w:val="0"/>
          <w:sz w:val="24"/>
          <w:szCs w:val="24"/>
        </w:rPr>
        <w:t>than there are vacancies, a secret ballot will be carried out. We will inform you</w:t>
      </w:r>
      <w:r w:rsidR="00242276">
        <w:rPr>
          <w:rFonts w:asciiTheme="minorHAnsi" w:hAnsiTheme="minorHAnsi" w:cstheme="minorHAnsi"/>
          <w:b w:val="0"/>
          <w:sz w:val="24"/>
          <w:szCs w:val="24"/>
        </w:rPr>
        <w:t xml:space="preserve"> closer to the time if we have </w:t>
      </w:r>
      <w:r w:rsidRPr="00242276">
        <w:rPr>
          <w:rFonts w:asciiTheme="minorHAnsi" w:hAnsiTheme="minorHAnsi" w:cstheme="minorHAnsi"/>
          <w:b w:val="0"/>
          <w:sz w:val="24"/>
          <w:szCs w:val="24"/>
        </w:rPr>
        <w:t>to do this.</w:t>
      </w:r>
    </w:p>
    <w:p w:rsidR="001A22BA" w:rsidRPr="00242276" w:rsidRDefault="001A22BA" w:rsidP="00242276">
      <w:pPr>
        <w:pStyle w:val="Sub-heading"/>
        <w:spacing w:after="0" w:line="276" w:lineRule="auto"/>
        <w:rPr>
          <w:rFonts w:asciiTheme="minorHAnsi" w:hAnsiTheme="minorHAnsi" w:cstheme="minorHAnsi"/>
          <w:b w:val="0"/>
          <w:sz w:val="24"/>
          <w:szCs w:val="24"/>
        </w:rPr>
      </w:pPr>
    </w:p>
    <w:p w:rsidR="001A22BA" w:rsidRPr="00242276" w:rsidRDefault="001A22BA" w:rsidP="00242276">
      <w:pPr>
        <w:pStyle w:val="Sub-heading"/>
        <w:spacing w:after="0" w:line="276" w:lineRule="auto"/>
        <w:rPr>
          <w:rFonts w:asciiTheme="minorHAnsi" w:hAnsiTheme="minorHAnsi" w:cstheme="minorHAnsi"/>
          <w:b w:val="0"/>
          <w:sz w:val="24"/>
          <w:szCs w:val="24"/>
        </w:rPr>
      </w:pPr>
      <w:r w:rsidRPr="00242276">
        <w:rPr>
          <w:rFonts w:asciiTheme="minorHAnsi" w:hAnsiTheme="minorHAnsi" w:cstheme="minorHAnsi"/>
          <w:b w:val="0"/>
          <w:sz w:val="24"/>
          <w:szCs w:val="24"/>
        </w:rPr>
        <w:t>If you have any queries about this process or would like t</w:t>
      </w:r>
      <w:r w:rsidR="00242276">
        <w:rPr>
          <w:rFonts w:asciiTheme="minorHAnsi" w:hAnsiTheme="minorHAnsi" w:cstheme="minorHAnsi"/>
          <w:b w:val="0"/>
          <w:sz w:val="24"/>
          <w:szCs w:val="24"/>
        </w:rPr>
        <w:t xml:space="preserve">o find out more about the role, please pop into the office or email </w:t>
      </w:r>
      <w:hyperlink r:id="rId6" w:history="1">
        <w:r w:rsidR="00242276" w:rsidRPr="005D53EB">
          <w:rPr>
            <w:rStyle w:val="Hyperlink"/>
            <w:rFonts w:asciiTheme="minorHAnsi" w:hAnsiTheme="minorHAnsi" w:cstheme="minorHAnsi"/>
            <w:b w:val="0"/>
            <w:sz w:val="24"/>
            <w:szCs w:val="24"/>
          </w:rPr>
          <w:t>school.423@wookeyprimaryschool.co.uk</w:t>
        </w:r>
      </w:hyperlink>
      <w:r w:rsidR="00242276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242276">
        <w:rPr>
          <w:rFonts w:asciiTheme="minorHAnsi" w:hAnsiTheme="minorHAnsi" w:cstheme="minorHAnsi"/>
          <w:b w:val="0"/>
          <w:sz w:val="24"/>
          <w:szCs w:val="24"/>
        </w:rPr>
        <w:t>.</w:t>
      </w:r>
    </w:p>
    <w:p w:rsidR="001A22BA" w:rsidRPr="00242276" w:rsidRDefault="001A22BA" w:rsidP="00242276">
      <w:pPr>
        <w:pStyle w:val="Sub-heading"/>
        <w:spacing w:after="0" w:line="276" w:lineRule="auto"/>
        <w:rPr>
          <w:rFonts w:asciiTheme="minorHAnsi" w:hAnsiTheme="minorHAnsi" w:cstheme="minorHAnsi"/>
          <w:b w:val="0"/>
          <w:sz w:val="24"/>
          <w:szCs w:val="24"/>
        </w:rPr>
      </w:pPr>
    </w:p>
    <w:p w:rsidR="001A22BA" w:rsidRPr="00242276" w:rsidRDefault="001A22BA" w:rsidP="00242276">
      <w:pPr>
        <w:pStyle w:val="Sub-heading"/>
        <w:spacing w:after="0" w:line="276" w:lineRule="auto"/>
        <w:rPr>
          <w:rFonts w:asciiTheme="minorHAnsi" w:hAnsiTheme="minorHAnsi" w:cstheme="minorHAnsi"/>
          <w:b w:val="0"/>
          <w:sz w:val="24"/>
          <w:szCs w:val="24"/>
        </w:rPr>
      </w:pPr>
      <w:r w:rsidRPr="00242276">
        <w:rPr>
          <w:rFonts w:asciiTheme="minorHAnsi" w:hAnsiTheme="minorHAnsi" w:cstheme="minorHAnsi"/>
          <w:b w:val="0"/>
          <w:sz w:val="24"/>
          <w:szCs w:val="24"/>
        </w:rPr>
        <w:t>Yours sincerely,</w:t>
      </w:r>
    </w:p>
    <w:p w:rsidR="00322C12" w:rsidRDefault="00322C12">
      <w:pPr>
        <w:ind w:left="-5" w:right="38"/>
      </w:pPr>
    </w:p>
    <w:p w:rsidR="00242276" w:rsidRDefault="00242276">
      <w:pPr>
        <w:ind w:left="-5" w:right="38"/>
      </w:pPr>
      <w:r>
        <w:rPr>
          <w:noProof/>
        </w:rPr>
        <w:drawing>
          <wp:inline distT="0" distB="0" distL="0" distR="0">
            <wp:extent cx="1255594" cy="796696"/>
            <wp:effectExtent l="0" t="0" r="190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ature - AM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8661" cy="804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276" w:rsidRDefault="00242276">
      <w:pPr>
        <w:ind w:left="-5" w:right="38"/>
      </w:pPr>
      <w:r>
        <w:t>Andrew Marsh</w:t>
      </w:r>
    </w:p>
    <w:p w:rsidR="00242276" w:rsidRDefault="00242276">
      <w:pPr>
        <w:ind w:left="-5" w:right="38"/>
      </w:pPr>
      <w:r>
        <w:t>Headteacher</w:t>
      </w:r>
    </w:p>
    <w:p w:rsidR="00242276" w:rsidRDefault="00242276">
      <w:pPr>
        <w:ind w:left="-5" w:right="38"/>
      </w:pPr>
    </w:p>
    <w:p w:rsidR="00242276" w:rsidRDefault="00242276">
      <w:pPr>
        <w:ind w:left="-5" w:right="38"/>
      </w:pPr>
    </w:p>
    <w:p w:rsidR="00242276" w:rsidRDefault="00242276">
      <w:pPr>
        <w:ind w:left="-5" w:right="38"/>
      </w:pPr>
    </w:p>
    <w:p w:rsidR="00242276" w:rsidRDefault="00242276">
      <w:pPr>
        <w:ind w:left="-5" w:right="38"/>
      </w:pPr>
    </w:p>
    <w:p w:rsidR="00242276" w:rsidRDefault="00242276">
      <w:pPr>
        <w:ind w:left="-5" w:right="38"/>
      </w:pPr>
    </w:p>
    <w:p w:rsidR="00242276" w:rsidRDefault="00242276">
      <w:pPr>
        <w:ind w:left="-5" w:right="38"/>
      </w:pPr>
    </w:p>
    <w:p w:rsidR="00242276" w:rsidRDefault="00242276">
      <w:pPr>
        <w:ind w:left="-5" w:right="38"/>
      </w:pPr>
    </w:p>
    <w:p w:rsidR="00242276" w:rsidRDefault="00242276">
      <w:pPr>
        <w:ind w:left="-5" w:right="38"/>
      </w:pPr>
    </w:p>
    <w:p w:rsidR="00242276" w:rsidRDefault="00242276">
      <w:pPr>
        <w:ind w:left="-5" w:right="38"/>
      </w:pPr>
    </w:p>
    <w:p w:rsidR="00242276" w:rsidRDefault="00242276">
      <w:pPr>
        <w:ind w:left="-5" w:right="38"/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2389"/>
        <w:gridCol w:w="6576"/>
      </w:tblGrid>
      <w:tr w:rsidR="00242276" w:rsidTr="00242276">
        <w:trPr>
          <w:cantSplit/>
        </w:trPr>
        <w:tc>
          <w:tcPr>
            <w:tcW w:w="2552" w:type="dxa"/>
            <w:shd w:val="clear" w:color="auto" w:fill="12263F"/>
            <w:tcMar>
              <w:top w:w="113" w:type="dxa"/>
              <w:bottom w:w="113" w:type="dxa"/>
            </w:tcMar>
          </w:tcPr>
          <w:p w:rsidR="00242276" w:rsidRPr="009D0FA6" w:rsidRDefault="00242276" w:rsidP="00242276">
            <w:pPr>
              <w:pStyle w:val="7Tablebodycopy"/>
              <w:rPr>
                <w:b/>
              </w:rPr>
            </w:pPr>
            <w:r w:rsidRPr="009D0FA6">
              <w:rPr>
                <w:b/>
              </w:rPr>
              <w:t>Candidate name: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:rsidR="00242276" w:rsidRDefault="00242276" w:rsidP="00242276">
            <w:pPr>
              <w:pStyle w:val="7Tablecopybulleted"/>
              <w:numPr>
                <w:ilvl w:val="0"/>
                <w:numId w:val="0"/>
              </w:numPr>
              <w:ind w:left="340"/>
            </w:pPr>
          </w:p>
          <w:p w:rsidR="00242276" w:rsidRDefault="00242276" w:rsidP="00242276">
            <w:pPr>
              <w:pStyle w:val="7Tablecopybulleted"/>
              <w:numPr>
                <w:ilvl w:val="0"/>
                <w:numId w:val="0"/>
              </w:numPr>
              <w:ind w:left="340"/>
            </w:pPr>
          </w:p>
        </w:tc>
      </w:tr>
      <w:tr w:rsidR="00242276" w:rsidTr="00242276">
        <w:trPr>
          <w:cantSplit/>
        </w:trPr>
        <w:tc>
          <w:tcPr>
            <w:tcW w:w="2552" w:type="dxa"/>
            <w:shd w:val="clear" w:color="auto" w:fill="12263F"/>
            <w:tcMar>
              <w:top w:w="113" w:type="dxa"/>
              <w:bottom w:w="113" w:type="dxa"/>
            </w:tcMar>
          </w:tcPr>
          <w:p w:rsidR="00242276" w:rsidRPr="009D0FA6" w:rsidRDefault="00242276" w:rsidP="00242276">
            <w:pPr>
              <w:pStyle w:val="7Tablebodycopy"/>
              <w:rPr>
                <w:b/>
              </w:rPr>
            </w:pPr>
            <w:r w:rsidRPr="009D0FA6">
              <w:rPr>
                <w:b/>
              </w:rPr>
              <w:t>Candidate address: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:rsidR="00242276" w:rsidRDefault="00242276" w:rsidP="00242276">
            <w:pPr>
              <w:pStyle w:val="7Tablecopybulleted"/>
              <w:numPr>
                <w:ilvl w:val="0"/>
                <w:numId w:val="0"/>
              </w:numPr>
              <w:ind w:left="340"/>
            </w:pPr>
          </w:p>
          <w:p w:rsidR="00242276" w:rsidRDefault="00242276" w:rsidP="00242276">
            <w:pPr>
              <w:pStyle w:val="7Tablecopybulleted"/>
              <w:numPr>
                <w:ilvl w:val="0"/>
                <w:numId w:val="0"/>
              </w:numPr>
              <w:ind w:left="340"/>
            </w:pPr>
          </w:p>
        </w:tc>
      </w:tr>
      <w:tr w:rsidR="00242276" w:rsidTr="00242276">
        <w:trPr>
          <w:cantSplit/>
        </w:trPr>
        <w:tc>
          <w:tcPr>
            <w:tcW w:w="2552" w:type="dxa"/>
            <w:shd w:val="clear" w:color="auto" w:fill="12263F"/>
            <w:tcMar>
              <w:top w:w="113" w:type="dxa"/>
              <w:bottom w:w="113" w:type="dxa"/>
            </w:tcMar>
          </w:tcPr>
          <w:p w:rsidR="00242276" w:rsidRPr="009D0FA6" w:rsidRDefault="00242276" w:rsidP="00242276">
            <w:pPr>
              <w:pStyle w:val="7Tablebodycopy"/>
              <w:rPr>
                <w:b/>
              </w:rPr>
            </w:pPr>
            <w:r w:rsidRPr="009D0FA6">
              <w:rPr>
                <w:b/>
              </w:rPr>
              <w:t>Candidate statement: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:rsidR="00242276" w:rsidRPr="00021101" w:rsidRDefault="00242276" w:rsidP="00242276">
            <w:pPr>
              <w:spacing w:before="100" w:beforeAutospacing="1" w:after="72"/>
              <w:rPr>
                <w:rFonts w:cs="Arial"/>
                <w:szCs w:val="20"/>
                <w:highlight w:val="yellow"/>
              </w:rPr>
            </w:pPr>
            <w:r w:rsidRPr="00021101">
              <w:rPr>
                <w:rFonts w:cs="Arial"/>
                <w:szCs w:val="20"/>
                <w:highlight w:val="yellow"/>
              </w:rPr>
              <w:t>In this section, outline:</w:t>
            </w:r>
          </w:p>
          <w:p w:rsidR="00242276" w:rsidRPr="00021101" w:rsidRDefault="00242276" w:rsidP="00242276">
            <w:pPr>
              <w:pStyle w:val="3Bulletedcopyblue"/>
              <w:rPr>
                <w:highlight w:val="yellow"/>
              </w:rPr>
            </w:pPr>
            <w:r w:rsidRPr="00021101">
              <w:rPr>
                <w:highlight w:val="yellow"/>
              </w:rPr>
              <w:t>The skills and experience you have that the governing board requires</w:t>
            </w:r>
          </w:p>
          <w:p w:rsidR="00242276" w:rsidRPr="00021101" w:rsidRDefault="00242276" w:rsidP="00242276">
            <w:pPr>
              <w:pStyle w:val="3Bulletedcopyblue"/>
              <w:rPr>
                <w:highlight w:val="yellow"/>
              </w:rPr>
            </w:pPr>
            <w:r w:rsidRPr="00021101">
              <w:rPr>
                <w:highlight w:val="yellow"/>
              </w:rPr>
              <w:t>Your commitment to undertaking training to acquire or develop the skills needed to be an effective governor</w:t>
            </w:r>
          </w:p>
          <w:p w:rsidR="00242276" w:rsidRDefault="00242276" w:rsidP="00242276">
            <w:pPr>
              <w:pStyle w:val="3Bulletedcopyblue"/>
              <w:rPr>
                <w:highlight w:val="yellow"/>
              </w:rPr>
            </w:pPr>
            <w:r w:rsidRPr="00021101">
              <w:rPr>
                <w:highlight w:val="yellow"/>
              </w:rPr>
              <w:t>If applicable, details of your contribution to the work of the governing board during your previous term of office</w:t>
            </w:r>
          </w:p>
          <w:p w:rsidR="00242276" w:rsidRPr="00465135" w:rsidRDefault="00242276" w:rsidP="00242276">
            <w:pPr>
              <w:pStyle w:val="3Bulletedcopyblue"/>
              <w:rPr>
                <w:highlight w:val="yellow"/>
              </w:rPr>
            </w:pPr>
            <w:r w:rsidRPr="00465135">
              <w:rPr>
                <w:highlight w:val="yellow"/>
              </w:rPr>
              <w:t>How you plan to contribute to the future work of the board</w:t>
            </w:r>
          </w:p>
          <w:p w:rsidR="00242276" w:rsidRDefault="00242276" w:rsidP="00242276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242276" w:rsidRDefault="00242276" w:rsidP="00242276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242276" w:rsidRDefault="00242276" w:rsidP="00242276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242276" w:rsidRDefault="00242276" w:rsidP="00242276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242276" w:rsidRDefault="00242276" w:rsidP="00242276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242276" w:rsidRDefault="00242276" w:rsidP="00242276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242276" w:rsidRDefault="00242276" w:rsidP="00242276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242276" w:rsidRDefault="00242276" w:rsidP="00242276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242276" w:rsidRDefault="00242276" w:rsidP="00242276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242276" w:rsidRDefault="00242276" w:rsidP="00242276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</w:tr>
    </w:tbl>
    <w:p w:rsidR="00242276" w:rsidRDefault="00242276">
      <w:pPr>
        <w:ind w:left="-5" w:right="38"/>
      </w:pPr>
    </w:p>
    <w:p w:rsidR="00242276" w:rsidRPr="00242276" w:rsidRDefault="00242276" w:rsidP="00242276">
      <w:pPr>
        <w:pStyle w:val="Sub-heading"/>
        <w:spacing w:after="0"/>
        <w:rPr>
          <w:b w:val="0"/>
          <w:sz w:val="24"/>
        </w:rPr>
      </w:pPr>
      <w:r w:rsidRPr="00242276">
        <w:rPr>
          <w:b w:val="0"/>
          <w:sz w:val="24"/>
        </w:rPr>
        <w:t>I confirm that I am a parent or carer of a registered pupil at the school and am not:</w:t>
      </w:r>
    </w:p>
    <w:p w:rsidR="00242276" w:rsidRPr="00242276" w:rsidRDefault="00242276" w:rsidP="00242276">
      <w:pPr>
        <w:pStyle w:val="Sub-heading"/>
        <w:numPr>
          <w:ilvl w:val="0"/>
          <w:numId w:val="5"/>
        </w:numPr>
        <w:spacing w:before="240" w:after="0"/>
        <w:rPr>
          <w:b w:val="0"/>
          <w:sz w:val="24"/>
        </w:rPr>
      </w:pPr>
      <w:r w:rsidRPr="00242276">
        <w:rPr>
          <w:b w:val="0"/>
          <w:sz w:val="24"/>
        </w:rPr>
        <w:t>An elected member of the local authority</w:t>
      </w:r>
    </w:p>
    <w:p w:rsidR="00242276" w:rsidRPr="00242276" w:rsidRDefault="00242276" w:rsidP="00242276">
      <w:pPr>
        <w:pStyle w:val="Sub-heading"/>
        <w:numPr>
          <w:ilvl w:val="0"/>
          <w:numId w:val="5"/>
        </w:numPr>
        <w:spacing w:after="0"/>
        <w:rPr>
          <w:b w:val="0"/>
          <w:sz w:val="24"/>
        </w:rPr>
      </w:pPr>
      <w:r w:rsidRPr="00242276">
        <w:rPr>
          <w:b w:val="0"/>
          <w:sz w:val="24"/>
        </w:rPr>
        <w:t>Paid to work in the school for more than 500 hours in any consecutive 12-month period</w:t>
      </w:r>
      <w:r>
        <w:rPr>
          <w:b w:val="0"/>
          <w:sz w:val="24"/>
        </w:rPr>
        <w:t xml:space="preserve"> </w:t>
      </w:r>
      <w:bookmarkStart w:id="0" w:name="_GoBack"/>
      <w:bookmarkEnd w:id="0"/>
      <w:r w:rsidRPr="00242276">
        <w:rPr>
          <w:b w:val="0"/>
          <w:sz w:val="24"/>
        </w:rPr>
        <w:t>at the time of election</w:t>
      </w:r>
    </w:p>
    <w:p w:rsidR="00242276" w:rsidRDefault="00242276">
      <w:pPr>
        <w:ind w:left="-5" w:right="38"/>
      </w:pPr>
    </w:p>
    <w:p w:rsidR="00242276" w:rsidRDefault="00242276">
      <w:pPr>
        <w:ind w:left="-5" w:right="38"/>
      </w:pPr>
    </w:p>
    <w:p w:rsidR="00242276" w:rsidRPr="009846BF" w:rsidRDefault="00242276" w:rsidP="00242276">
      <w:pPr>
        <w:pStyle w:val="Sub-heading"/>
        <w:spacing w:after="0"/>
        <w:rPr>
          <w:b w:val="0"/>
        </w:rPr>
      </w:pPr>
      <w:r w:rsidRPr="009846BF">
        <w:t>Signed:</w:t>
      </w:r>
      <w:r w:rsidRPr="009846BF">
        <w:rPr>
          <w:b w:val="0"/>
        </w:rPr>
        <w:t xml:space="preserve"> ________________________________________</w:t>
      </w:r>
      <w:r>
        <w:rPr>
          <w:b w:val="0"/>
        </w:rPr>
        <w:t xml:space="preserve">   </w:t>
      </w:r>
      <w:r w:rsidRPr="009846BF">
        <w:t>Date:</w:t>
      </w:r>
      <w:r>
        <w:rPr>
          <w:b w:val="0"/>
        </w:rPr>
        <w:t xml:space="preserve"> __________________________</w:t>
      </w:r>
    </w:p>
    <w:p w:rsidR="00242276" w:rsidRDefault="00242276">
      <w:pPr>
        <w:ind w:left="-5" w:right="38"/>
      </w:pPr>
    </w:p>
    <w:sectPr w:rsidR="00242276">
      <w:pgSz w:w="11906" w:h="16838"/>
      <w:pgMar w:top="1481" w:right="1383" w:bottom="207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209pt;height:332.05pt" o:bullet="t">
        <v:imagedata r:id="rId1" o:title="TK_LOGO_POINTER_RGB_bullet_blue"/>
      </v:shape>
    </w:pict>
  </w:numPicBullet>
  <w:abstractNum w:abstractNumId="0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991712"/>
    <w:multiLevelType w:val="hybridMultilevel"/>
    <w:tmpl w:val="81203494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" w15:restartNumberingAfterBreak="0">
    <w:nsid w:val="4DE925A5"/>
    <w:multiLevelType w:val="hybridMultilevel"/>
    <w:tmpl w:val="A86EF900"/>
    <w:lvl w:ilvl="0" w:tplc="0F7C7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AE6B65"/>
    <w:multiLevelType w:val="hybridMultilevel"/>
    <w:tmpl w:val="C520E19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C12"/>
    <w:rsid w:val="001A22BA"/>
    <w:rsid w:val="00242276"/>
    <w:rsid w:val="00322C12"/>
    <w:rsid w:val="00B30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09FDD"/>
  <w15:docId w15:val="{4E9E6F00-BFBA-471E-8AA0-D99CD80CE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6" w:line="267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Subheadpink">
    <w:name w:val="2 Subhead pink"/>
    <w:next w:val="Normal"/>
    <w:qFormat/>
    <w:rsid w:val="001A22BA"/>
    <w:pPr>
      <w:spacing w:before="360" w:after="120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3Bulletedcopyblue">
    <w:name w:val="3 Bulleted copy blue"/>
    <w:basedOn w:val="Normal"/>
    <w:qFormat/>
    <w:rsid w:val="001A22BA"/>
    <w:pPr>
      <w:numPr>
        <w:numId w:val="1"/>
      </w:numPr>
      <w:spacing w:after="120" w:line="240" w:lineRule="auto"/>
      <w:ind w:right="284"/>
      <w:jc w:val="left"/>
    </w:pPr>
    <w:rPr>
      <w:rFonts w:ascii="Arial" w:eastAsia="MS Mincho" w:hAnsi="Arial" w:cs="Arial"/>
      <w:color w:val="auto"/>
      <w:sz w:val="20"/>
      <w:szCs w:val="20"/>
      <w:lang w:val="en-US" w:eastAsia="en-US"/>
    </w:rPr>
  </w:style>
  <w:style w:type="paragraph" w:customStyle="1" w:styleId="Text">
    <w:name w:val="Text"/>
    <w:basedOn w:val="BodyText"/>
    <w:link w:val="TextChar"/>
    <w:qFormat/>
    <w:rsid w:val="001A22BA"/>
    <w:pPr>
      <w:spacing w:line="240" w:lineRule="auto"/>
      <w:ind w:left="0" w:firstLine="0"/>
      <w:jc w:val="left"/>
    </w:pPr>
    <w:rPr>
      <w:rFonts w:ascii="Arial" w:eastAsia="MS Mincho" w:hAnsi="Arial" w:cs="Arial"/>
      <w:color w:val="auto"/>
      <w:sz w:val="20"/>
      <w:szCs w:val="20"/>
      <w:lang w:val="en-US" w:eastAsia="en-US"/>
    </w:rPr>
  </w:style>
  <w:style w:type="character" w:customStyle="1" w:styleId="TextChar">
    <w:name w:val="Text Char"/>
    <w:link w:val="Text"/>
    <w:rsid w:val="001A22BA"/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Sub-heading">
    <w:name w:val="Sub-heading"/>
    <w:basedOn w:val="BodyText"/>
    <w:link w:val="Sub-headingChar"/>
    <w:qFormat/>
    <w:rsid w:val="001A22BA"/>
    <w:pPr>
      <w:spacing w:line="240" w:lineRule="auto"/>
      <w:ind w:left="0" w:firstLine="0"/>
      <w:jc w:val="left"/>
    </w:pPr>
    <w:rPr>
      <w:rFonts w:ascii="Arial" w:eastAsia="MS Mincho" w:hAnsi="Arial" w:cs="Arial"/>
      <w:b/>
      <w:color w:val="auto"/>
      <w:sz w:val="20"/>
      <w:szCs w:val="20"/>
      <w:lang w:val="en-US" w:eastAsia="en-US"/>
    </w:rPr>
  </w:style>
  <w:style w:type="character" w:customStyle="1" w:styleId="Sub-headingChar">
    <w:name w:val="Sub-heading Char"/>
    <w:link w:val="Sub-heading"/>
    <w:rsid w:val="001A22BA"/>
    <w:rPr>
      <w:rFonts w:ascii="Arial" w:eastAsia="MS Mincho" w:hAnsi="Arial" w:cs="Arial"/>
      <w:b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1A22B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A22BA"/>
    <w:rPr>
      <w:rFonts w:ascii="Calibri" w:eastAsia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242276"/>
    <w:rPr>
      <w:color w:val="0563C1" w:themeColor="hyperlink"/>
      <w:u w:val="single"/>
    </w:rPr>
  </w:style>
  <w:style w:type="paragraph" w:customStyle="1" w:styleId="7Tablebodycopy">
    <w:name w:val="7 Table body copy"/>
    <w:basedOn w:val="Normal"/>
    <w:qFormat/>
    <w:rsid w:val="00242276"/>
    <w:pPr>
      <w:spacing w:after="60" w:line="240" w:lineRule="auto"/>
      <w:ind w:left="0" w:firstLine="0"/>
      <w:jc w:val="left"/>
    </w:pPr>
    <w:rPr>
      <w:rFonts w:ascii="Arial" w:eastAsia="MS Mincho" w:hAnsi="Arial" w:cs="Times New Roman"/>
      <w:color w:val="auto"/>
      <w:sz w:val="20"/>
      <w:szCs w:val="24"/>
      <w:lang w:val="en-US" w:eastAsia="en-US"/>
    </w:rPr>
  </w:style>
  <w:style w:type="paragraph" w:customStyle="1" w:styleId="7Tablecopybulleted">
    <w:name w:val="7 Table copy bulleted"/>
    <w:basedOn w:val="7Tablebodycopy"/>
    <w:qFormat/>
    <w:rsid w:val="00242276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hool.423@wookeyprimaryschool.co.uk" TargetMode="External"/><Relationship Id="rId5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98840141.dotm</Template>
  <TotalTime>2</TotalTime>
  <Pages>3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Andrew.Marsh - SCH.423</cp:lastModifiedBy>
  <cp:revision>2</cp:revision>
  <dcterms:created xsi:type="dcterms:W3CDTF">2023-01-17T10:28:00Z</dcterms:created>
  <dcterms:modified xsi:type="dcterms:W3CDTF">2023-01-17T10:28:00Z</dcterms:modified>
</cp:coreProperties>
</file>